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680710" cy="8714740"/>
            <wp:effectExtent l="0" t="0" r="1524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871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00395" cy="8704580"/>
            <wp:effectExtent l="0" t="0" r="1460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870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28310" cy="8771255"/>
            <wp:effectExtent l="0" t="0" r="1524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877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47995" cy="8771255"/>
            <wp:effectExtent l="0" t="0" r="14605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877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96915" cy="8904605"/>
            <wp:effectExtent l="0" t="0" r="13335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890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80380" cy="8886190"/>
            <wp:effectExtent l="0" t="0" r="1270" b="101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888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89905" cy="8761730"/>
            <wp:effectExtent l="0" t="0" r="10795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876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07380" cy="8838565"/>
            <wp:effectExtent l="0" t="0" r="7620" b="6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883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66740" cy="8893175"/>
            <wp:effectExtent l="0" t="0" r="10160" b="31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889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37530" cy="8723630"/>
            <wp:effectExtent l="0" t="0" r="1270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872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57215" cy="8790940"/>
            <wp:effectExtent l="0" t="0" r="635" b="1016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879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22265" cy="8476615"/>
            <wp:effectExtent l="0" t="0" r="6985" b="63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847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815330" cy="8124190"/>
            <wp:effectExtent l="0" t="0" r="13970" b="1016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12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CD1CE0"/>
    <w:rsid w:val="5CCD1CE0"/>
    <w:rsid w:val="61FF427C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2018-11-08T07:09:00Z</dcterms:created>
  <dc:creator>悦己</dc:creator>
  <cp:lastModifiedBy>悦己</cp:lastModifiedBy>
  <dcterms:modified xsi:type="dcterms:W3CDTF">2018-11-08T09:23:05Z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