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932" w:rightChars="-444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5425" cy="5097145"/>
            <wp:effectExtent l="0" t="0" r="15875" b="8255"/>
            <wp:docPr id="5" name="图片 5" descr="新文档 2018-11-01 17.59.0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8-11-01 17.59.03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97625" cy="9422130"/>
            <wp:effectExtent l="0" t="0" r="3175" b="7620"/>
            <wp:docPr id="24" name="图片 24" descr="新文档 2018-11-01 17.59.0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新文档 2018-11-01 17.59.03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1080" cy="3789680"/>
            <wp:effectExtent l="0" t="0" r="13970" b="1270"/>
            <wp:docPr id="23" name="图片 23" descr="新文档 2018-11-01 17.59.0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新文档 2018-11-01 17.59.03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32065"/>
            <wp:effectExtent l="0" t="0" r="6350" b="6985"/>
            <wp:docPr id="22" name="图片 22" descr="新文档 2018-11-01 17.59.0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新文档 2018-11-01 17.59.03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5365750"/>
            <wp:effectExtent l="0" t="0" r="5080" b="6350"/>
            <wp:docPr id="21" name="图片 21" descr="新文档 2018-11-01 17.59.0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新文档 2018-11-01 17.59.03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6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5795645"/>
            <wp:effectExtent l="0" t="0" r="4445" b="14605"/>
            <wp:docPr id="20" name="图片 20" descr="新文档 2018-11-01 17.59.0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文档 2018-11-01 17.59.03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7094220"/>
            <wp:effectExtent l="0" t="0" r="17145" b="11430"/>
            <wp:docPr id="19" name="图片 19" descr="新文档 2018-11-01 17.59.0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新文档 2018-11-01 17.59.03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09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468870"/>
            <wp:effectExtent l="0" t="0" r="12065" b="17780"/>
            <wp:docPr id="18" name="图片 18" descr="新文档 2018-11-01 17.59.0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新文档 2018-11-01 17.59.03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17790"/>
            <wp:effectExtent l="0" t="0" r="6350" b="16510"/>
            <wp:docPr id="17" name="图片 17" descr="新文档 2018-11-01 17.59.0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新文档 2018-11-01 17.59.03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95895"/>
            <wp:effectExtent l="0" t="0" r="6350" b="14605"/>
            <wp:docPr id="16" name="图片 16" descr="新文档 2018-11-01 17.59.0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文档 2018-11-01 17.59.03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9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767955"/>
            <wp:effectExtent l="0" t="0" r="11430" b="4445"/>
            <wp:docPr id="15" name="图片 15" descr="新文档 2018-11-01 17.59.0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新文档 2018-11-01 17.59.03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76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89495"/>
            <wp:effectExtent l="0" t="0" r="6350" b="1905"/>
            <wp:docPr id="14" name="图片 14" descr="新文档 2018-11-01 17.59.0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文档 2018-11-01 17.59.03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82865"/>
            <wp:effectExtent l="0" t="0" r="13970" b="13335"/>
            <wp:docPr id="13" name="图片 13" descr="新文档 2018-11-01 17.59.0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文档 2018-11-01 17.59.03_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708265"/>
            <wp:effectExtent l="0" t="0" r="6350" b="6985"/>
            <wp:docPr id="12" name="图片 12" descr="新文档 2018-11-01 17.59.0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新文档 2018-11-01 17.59.03_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0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662545"/>
            <wp:effectExtent l="0" t="0" r="6350" b="14605"/>
            <wp:docPr id="11" name="图片 11" descr="新文档 2018-11-01 17.59.0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新文档 2018-11-01 17.59.03_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6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24115"/>
            <wp:effectExtent l="0" t="0" r="6350" b="635"/>
            <wp:docPr id="10" name="图片 10" descr="新文档 2018-11-01 17.59.03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新文档 2018-11-01 17.59.03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825105"/>
            <wp:effectExtent l="0" t="0" r="2540" b="4445"/>
            <wp:docPr id="9" name="图片 9" descr="新文档 2018-11-01 17.59.03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8-11-01 17.59.03_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776845"/>
            <wp:effectExtent l="0" t="0" r="2540" b="14605"/>
            <wp:docPr id="8" name="图片 8" descr="新文档 2018-11-01 17.59.03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8-11-01 17.59.03_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9450"/>
            <wp:effectExtent l="0" t="0" r="4445" b="0"/>
            <wp:docPr id="7" name="图片 7" descr="新文档 2018-11-01 17.59.0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8-11-01 17.59.03_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6476365"/>
            <wp:effectExtent l="0" t="0" r="15875" b="635"/>
            <wp:docPr id="6" name="图片 6" descr="新文档 2018-11-01 17.59.0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8-11-01 17.59.03_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36180"/>
            <wp:effectExtent l="0" t="0" r="10160" b="7620"/>
            <wp:docPr id="35" name="图片 35" descr="新文档 2018-11-01 17.59.0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新文档 2018-11-01 17.59.03_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79360"/>
            <wp:effectExtent l="0" t="0" r="6985" b="2540"/>
            <wp:docPr id="34" name="图片 34" descr="新文档 2018-11-01 17.59.03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新文档 2018-11-01 17.59.03_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61250"/>
            <wp:effectExtent l="0" t="0" r="15240" b="6350"/>
            <wp:docPr id="33" name="图片 33" descr="新文档 2018-11-01 17.59.03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新文档 2018-11-01 17.59.03_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882255"/>
            <wp:effectExtent l="0" t="0" r="15240" b="4445"/>
            <wp:docPr id="32" name="图片 32" descr="新文档 2018-11-01 17.59.0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新文档 2018-11-01 17.59.03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270875"/>
            <wp:effectExtent l="0" t="0" r="11430" b="15875"/>
            <wp:docPr id="31" name="图片 31" descr="新文档 2018-11-01 17.59.03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新文档 2018-11-01 17.59.03_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7994015"/>
            <wp:effectExtent l="0" t="0" r="11430" b="6985"/>
            <wp:docPr id="30" name="图片 30" descr="新文档 2018-11-01 17.59.03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新文档 2018-11-01 17.59.03_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46315"/>
            <wp:effectExtent l="0" t="0" r="2540" b="6985"/>
            <wp:docPr id="29" name="图片 29" descr="新文档 2018-11-01 17.59.0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新文档 2018-11-01 17.59.03_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731760"/>
            <wp:effectExtent l="0" t="0" r="12065" b="2540"/>
            <wp:docPr id="28" name="图片 28" descr="新文档 2018-11-01 17.59.03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新文档 2018-11-01 17.59.03_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725410"/>
            <wp:effectExtent l="0" t="0" r="12700" b="8890"/>
            <wp:docPr id="27" name="图片 27" descr="新文档 2018-11-01 17.59.03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新文档 2018-11-01 17.59.03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72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8128635"/>
            <wp:effectExtent l="0" t="0" r="15875" b="5715"/>
            <wp:docPr id="26" name="图片 26" descr="新文档 2018-11-01 17.59.03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新文档 2018-11-01 17.59.03_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126740"/>
            <wp:effectExtent l="0" t="0" r="13335" b="16510"/>
            <wp:docPr id="25" name="图片 25" descr="新文档 2018-11-01 17.59.03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新文档 2018-11-01 17.59.03_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FE0A5B"/>
    <w:rsid w:val="0E78714B"/>
    <w:rsid w:val="6AFE0A5B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Office_11.1.0.7932_F1E327BC-269C-435d-A152-05C5408002CA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2018-11-01T10:16:00Z</dcterms:created>
  <dc:creator>悦己</dc:creator>
  <cp:lastModifiedBy>馨雨</cp:lastModifiedBy>
  <cp:lastPrinted>2018-11-01T10:18:00Z</cp:lastPrinted>
  <dcterms:modified xsi:type="dcterms:W3CDTF">2018-11-01T10:22:55Z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2052-11.1.0.7932</vt:lpwstr>
  </property>
</Properties>
</file>